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4BBC46" w14:textId="77777777" w:rsidR="00DD6DD0" w:rsidRDefault="00DD6DD0">
      <w:pPr>
        <w:pStyle w:val="Header"/>
        <w:tabs>
          <w:tab w:val="clear" w:pos="4320"/>
          <w:tab w:val="clear" w:pos="8640"/>
        </w:tabs>
      </w:pPr>
    </w:p>
    <w:p w14:paraId="7582B5D9" w14:textId="77777777" w:rsidR="00DD6DD0" w:rsidRDefault="00DD6DD0"/>
    <w:p w14:paraId="32873FBE" w14:textId="77777777" w:rsidR="00DD6DD0" w:rsidRDefault="00DD6DD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D6DD0" w14:paraId="24374A9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9A523E2" w14:textId="77777777" w:rsidR="00DD6DD0" w:rsidRDefault="00DD6DD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1F5E4FFF" w14:textId="77777777" w:rsidR="00DD6DD0" w:rsidRDefault="00DD6DD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002FBAA3" w14:textId="77777777" w:rsidR="00DD6DD0" w:rsidRDefault="00DD6DD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217C041" w14:textId="77777777" w:rsidR="00DD6DD0" w:rsidRDefault="00DD6DD0">
            <w:pPr>
              <w:rPr>
                <w:b/>
                <w:color w:val="FFFFFF"/>
              </w:rPr>
            </w:pPr>
          </w:p>
        </w:tc>
      </w:tr>
      <w:tr w:rsidR="00DD6DD0" w14:paraId="2FDC18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347371" w14:textId="6C4F40BE" w:rsidR="00DD6DD0" w:rsidRDefault="00DD6DD0">
            <w:r>
              <w:t>3T'S LEISURE LIMITED T/A</w:t>
            </w:r>
          </w:p>
        </w:tc>
        <w:tc>
          <w:tcPr>
            <w:tcW w:w="4320" w:type="dxa"/>
          </w:tcPr>
          <w:p w14:paraId="0F3D9CEE" w14:textId="6A12005E" w:rsidR="00DD6DD0" w:rsidRDefault="00DD6DD0">
            <w:r>
              <w:t>3T'S LEISURE LIMITED T/A</w:t>
            </w:r>
          </w:p>
        </w:tc>
        <w:tc>
          <w:tcPr>
            <w:tcW w:w="2430" w:type="dxa"/>
          </w:tcPr>
          <w:p w14:paraId="49BA1912" w14:textId="77777777" w:rsidR="00DD6DD0" w:rsidRDefault="00DD6D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360B3BD" w14:textId="0B31EE0D" w:rsidR="00DD6DD0" w:rsidRDefault="00DD6DD0">
            <w:r>
              <w:t>1575923</w:t>
            </w:r>
          </w:p>
        </w:tc>
      </w:tr>
      <w:tr w:rsidR="00DD6DD0" w14:paraId="71A2808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9A3640" w14:textId="572AE8B9" w:rsidR="00DD6DD0" w:rsidRDefault="00DD6DD0">
            <w:r>
              <w:t>THE SOUTH WEST CARAVAN CENTRE</w:t>
            </w:r>
          </w:p>
        </w:tc>
        <w:tc>
          <w:tcPr>
            <w:tcW w:w="4320" w:type="dxa"/>
          </w:tcPr>
          <w:p w14:paraId="1C1FEC2D" w14:textId="3396588B" w:rsidR="00DD6DD0" w:rsidRDefault="00DD6DD0">
            <w:r>
              <w:t>THE AIRFIELD</w:t>
            </w:r>
          </w:p>
        </w:tc>
        <w:tc>
          <w:tcPr>
            <w:tcW w:w="2430" w:type="dxa"/>
          </w:tcPr>
          <w:p w14:paraId="0FB4334C" w14:textId="77777777" w:rsidR="00DD6DD0" w:rsidRDefault="00DD6D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0F209FE3" w14:textId="1B9500CA" w:rsidR="00DD6DD0" w:rsidRDefault="00DD6DD0">
            <w:r>
              <w:t>17/06/24</w:t>
            </w:r>
          </w:p>
        </w:tc>
      </w:tr>
      <w:tr w:rsidR="00DD6DD0" w14:paraId="6093249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22AD787" w14:textId="08344C72" w:rsidR="00DD6DD0" w:rsidRDefault="00DD6DD0">
            <w:r>
              <w:t>THE AIRFIELD</w:t>
            </w:r>
          </w:p>
        </w:tc>
        <w:tc>
          <w:tcPr>
            <w:tcW w:w="4320" w:type="dxa"/>
          </w:tcPr>
          <w:p w14:paraId="409B06F9" w14:textId="20EDBB3C" w:rsidR="00DD6DD0" w:rsidRDefault="00DD6DD0">
            <w:r>
              <w:t>WINKLEIGH</w:t>
            </w:r>
          </w:p>
        </w:tc>
        <w:tc>
          <w:tcPr>
            <w:tcW w:w="2430" w:type="dxa"/>
          </w:tcPr>
          <w:p w14:paraId="16674964" w14:textId="77777777" w:rsidR="00DD6DD0" w:rsidRDefault="00DD6D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13773E06" w14:textId="1228533A" w:rsidR="00DD6DD0" w:rsidRDefault="00DD6DD0">
            <w:r>
              <w:t>12/08/24</w:t>
            </w:r>
          </w:p>
        </w:tc>
      </w:tr>
      <w:tr w:rsidR="00DD6DD0" w14:paraId="275CE3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EFF92C" w14:textId="14221ADA" w:rsidR="00DD6DD0" w:rsidRDefault="00DD6DD0">
            <w:r>
              <w:t>WINKLEIGH</w:t>
            </w:r>
          </w:p>
        </w:tc>
        <w:tc>
          <w:tcPr>
            <w:tcW w:w="4320" w:type="dxa"/>
          </w:tcPr>
          <w:p w14:paraId="1C36BC91" w14:textId="194EBF7E" w:rsidR="00DD6DD0" w:rsidRDefault="00DD6DD0">
            <w:r>
              <w:t>DEVON</w:t>
            </w:r>
          </w:p>
        </w:tc>
        <w:tc>
          <w:tcPr>
            <w:tcW w:w="2430" w:type="dxa"/>
          </w:tcPr>
          <w:p w14:paraId="7AECC743" w14:textId="77777777" w:rsidR="00DD6DD0" w:rsidRDefault="00DD6D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68A54535" w14:textId="2D138C6B" w:rsidR="00DD6DD0" w:rsidRDefault="00DD6DD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151493</w:t>
            </w:r>
          </w:p>
        </w:tc>
      </w:tr>
      <w:tr w:rsidR="00DD6DD0" w14:paraId="676AF42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18E09B8" w14:textId="014F472D" w:rsidR="00DD6DD0" w:rsidRDefault="00DD6DD0">
            <w:r>
              <w:t>DEVON</w:t>
            </w:r>
          </w:p>
        </w:tc>
        <w:tc>
          <w:tcPr>
            <w:tcW w:w="4320" w:type="dxa"/>
          </w:tcPr>
          <w:p w14:paraId="31179D01" w14:textId="5DC2E445" w:rsidR="00DD6DD0" w:rsidRDefault="00DD6DD0">
            <w:r>
              <w:t xml:space="preserve"> </w:t>
            </w:r>
          </w:p>
        </w:tc>
        <w:tc>
          <w:tcPr>
            <w:tcW w:w="2430" w:type="dxa"/>
          </w:tcPr>
          <w:p w14:paraId="71EEFBF0" w14:textId="77777777" w:rsidR="00DD6DD0" w:rsidRDefault="00DD6DD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8441873" w14:textId="77777777" w:rsidR="00DD6DD0" w:rsidRDefault="00DD6DD0">
            <w:pPr>
              <w:rPr>
                <w:rFonts w:ascii="Arial Narrow" w:hAnsi="Arial Narrow"/>
              </w:rPr>
            </w:pPr>
          </w:p>
        </w:tc>
      </w:tr>
      <w:tr w:rsidR="00DD6DD0" w14:paraId="4D93858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D2475AD" w14:textId="01D855A7" w:rsidR="00DD6DD0" w:rsidRDefault="00DD6DD0">
            <w:r>
              <w:t xml:space="preserve"> </w:t>
            </w:r>
          </w:p>
        </w:tc>
        <w:tc>
          <w:tcPr>
            <w:tcW w:w="4320" w:type="dxa"/>
          </w:tcPr>
          <w:p w14:paraId="4AC31F9A" w14:textId="26B3C3F8" w:rsidR="00DD6DD0" w:rsidRDefault="00DD6DD0">
            <w:r>
              <w:t xml:space="preserve"> </w:t>
            </w:r>
          </w:p>
        </w:tc>
        <w:tc>
          <w:tcPr>
            <w:tcW w:w="2430" w:type="dxa"/>
          </w:tcPr>
          <w:p w14:paraId="3AA021CD" w14:textId="77777777" w:rsidR="00DD6DD0" w:rsidRDefault="00DD6DD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C3D7A8F" w14:textId="77777777" w:rsidR="00DD6DD0" w:rsidRDefault="00DD6DD0">
            <w:pPr>
              <w:rPr>
                <w:rFonts w:ascii="Arial Narrow" w:hAnsi="Arial Narrow"/>
              </w:rPr>
            </w:pPr>
          </w:p>
        </w:tc>
      </w:tr>
      <w:tr w:rsidR="00DD6DD0" w14:paraId="09631C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F778EF9" w14:textId="7EE06064" w:rsidR="00DD6DD0" w:rsidRDefault="00DD6DD0">
            <w:r>
              <w:t>EX19 8DW</w:t>
            </w:r>
          </w:p>
        </w:tc>
        <w:tc>
          <w:tcPr>
            <w:tcW w:w="4320" w:type="dxa"/>
          </w:tcPr>
          <w:p w14:paraId="18B4C000" w14:textId="000167B1" w:rsidR="00DD6DD0" w:rsidRDefault="00DD6DD0">
            <w:r>
              <w:t>EX19 8DW</w:t>
            </w:r>
          </w:p>
        </w:tc>
        <w:tc>
          <w:tcPr>
            <w:tcW w:w="2430" w:type="dxa"/>
          </w:tcPr>
          <w:p w14:paraId="693675CC" w14:textId="77777777" w:rsidR="00DD6DD0" w:rsidRDefault="00DD6DD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951FCFB" w14:textId="77777777" w:rsidR="00DD6DD0" w:rsidRDefault="00DD6DD0">
            <w:pPr>
              <w:rPr>
                <w:rFonts w:ascii="Arial Narrow" w:hAnsi="Arial Narrow"/>
              </w:rPr>
            </w:pPr>
          </w:p>
        </w:tc>
      </w:tr>
    </w:tbl>
    <w:p w14:paraId="3A408345" w14:textId="77777777" w:rsidR="00DD6DD0" w:rsidRDefault="00DD6DD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DD6DD0" w14:paraId="624D641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57F8BFBD" w14:textId="77777777" w:rsidR="00DD6DD0" w:rsidRDefault="00DD6DD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7CE08F0C" w14:textId="77777777" w:rsidR="00DD6DD0" w:rsidRDefault="00DD6DD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4DDCB3F3" w14:textId="77777777" w:rsidR="00DD6DD0" w:rsidRDefault="00DD6DD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26F03D08" w14:textId="77777777" w:rsidR="00DD6DD0" w:rsidRDefault="00DD6DD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96227E2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75A0E9FB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93D3D11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D5C8AD1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246655E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1ABA14A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0575B10" w14:textId="77777777" w:rsidR="00DD6DD0" w:rsidRDefault="00DD6D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E05496D" w14:textId="77777777" w:rsidR="00DD6DD0" w:rsidRDefault="00DD6DD0"/>
    <w:p w14:paraId="2F839244" w14:textId="77777777" w:rsidR="00DD6DD0" w:rsidRDefault="00DD6DD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D6DD0" w14:paraId="0291FD87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551545D" w14:textId="6958150A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536" w:type="dxa"/>
            <w:noWrap/>
            <w:vAlign w:val="bottom"/>
          </w:tcPr>
          <w:p w14:paraId="6C1E2130" w14:textId="7CEC3AD2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3" w:type="dxa"/>
            <w:noWrap/>
            <w:vAlign w:val="bottom"/>
          </w:tcPr>
          <w:p w14:paraId="5AEC317C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2335669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7686D75A" w14:textId="53213B06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2E009667" w14:textId="4E0CEF26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6796A6E3" w14:textId="77777777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98D3885" w14:textId="58A2C027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  <w:noWrap/>
            <w:vAlign w:val="bottom"/>
          </w:tcPr>
          <w:p w14:paraId="59BE08ED" w14:textId="39984832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  <w:noWrap/>
            <w:vAlign w:val="bottom"/>
          </w:tcPr>
          <w:p w14:paraId="6A69584B" w14:textId="559DE7FF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  <w:noWrap/>
            <w:vAlign w:val="bottom"/>
          </w:tcPr>
          <w:p w14:paraId="666D1A2C" w14:textId="3A685CC3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</w:tbl>
    <w:p w14:paraId="468A6BFC" w14:textId="77777777" w:rsidR="00DD6DD0" w:rsidRDefault="00DD6DD0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75D781D" w14:textId="77777777" w:rsidR="00DD6DD0" w:rsidRDefault="00DD6DD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7D5DB02" w14:textId="77777777" w:rsidR="00DD6DD0" w:rsidRDefault="00DD6DD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123FB9D7" w14:textId="77777777" w:rsidR="00DD6DD0" w:rsidRDefault="00DD6DD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DD6DD0" w14:paraId="6FEAA18C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7F855C35" w14:textId="3779FE40" w:rsidR="00DD6DD0" w:rsidRDefault="00DD6DD0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3A2F51EB" w14:textId="655D80C8" w:rsidR="00DD6DD0" w:rsidRDefault="00DD6DD0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4466772B" w14:textId="72E90220" w:rsidR="00DD6DD0" w:rsidRDefault="00DD6DD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29F67B73" w14:textId="4FD922DE" w:rsidR="00DD6DD0" w:rsidRDefault="00DD6DD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2FCAB204" w14:textId="77777777" w:rsidR="00DD6DD0" w:rsidRDefault="00DD6DD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D6DD0" w14:paraId="754A2A1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B87D6DA" w14:textId="7FC0166C" w:rsidR="00DD6DD0" w:rsidRDefault="00DD6DD0">
            <w:r>
              <w:t>Order REF: RET-330</w:t>
            </w:r>
          </w:p>
        </w:tc>
      </w:tr>
    </w:tbl>
    <w:p w14:paraId="4F9BEC0F" w14:textId="77777777" w:rsidR="00DD6DD0" w:rsidRDefault="00DD6DD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D6DD0" w14:paraId="5B7E734B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B264382" w14:textId="07358377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536" w:type="dxa"/>
            <w:noWrap/>
            <w:vAlign w:val="bottom"/>
          </w:tcPr>
          <w:p w14:paraId="45F8AD7D" w14:textId="668BC484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70247763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42050F25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722D3C9" w14:textId="41D1CB13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6E239B96" w14:textId="4BD76110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714B3F7" w14:textId="77777777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048E8EB" w14:textId="21D8B7CC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  <w:noWrap/>
            <w:vAlign w:val="bottom"/>
          </w:tcPr>
          <w:p w14:paraId="281C3F36" w14:textId="04A08689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  <w:noWrap/>
            <w:vAlign w:val="bottom"/>
          </w:tcPr>
          <w:p w14:paraId="5EB1CB2A" w14:textId="0252598A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  <w:noWrap/>
            <w:vAlign w:val="bottom"/>
          </w:tcPr>
          <w:p w14:paraId="65CBEE36" w14:textId="6F9175A5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  <w:tr w:rsidR="00DD6DD0" w14:paraId="7A91DF15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245A7FF" w14:textId="23CA6FAE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CUPBOARD UNIT HOUSING</w:t>
            </w:r>
          </w:p>
        </w:tc>
        <w:tc>
          <w:tcPr>
            <w:tcW w:w="4536" w:type="dxa"/>
            <w:noWrap/>
            <w:vAlign w:val="bottom"/>
          </w:tcPr>
          <w:p w14:paraId="254ABC27" w14:textId="18D2E31F" w:rsidR="00DD6DD0" w:rsidRDefault="00DD6D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F20E7D4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C6A8AAD" w14:textId="77777777" w:rsidR="00DD6DD0" w:rsidRDefault="00DD6D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E5706CF" w14:textId="1032B184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7BAD05B1" w14:textId="7C8BEB49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37C056FB" w14:textId="77777777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8D5A270" w14:textId="685A260B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120.000</w:t>
            </w:r>
          </w:p>
        </w:tc>
        <w:tc>
          <w:tcPr>
            <w:tcW w:w="1080" w:type="dxa"/>
            <w:noWrap/>
            <w:vAlign w:val="bottom"/>
          </w:tcPr>
          <w:p w14:paraId="66C598EC" w14:textId="6FD59D3E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080" w:type="dxa"/>
            <w:noWrap/>
            <w:vAlign w:val="bottom"/>
          </w:tcPr>
          <w:p w14:paraId="458887B3" w14:textId="687171CB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  <w:tc>
          <w:tcPr>
            <w:tcW w:w="1440" w:type="dxa"/>
            <w:noWrap/>
            <w:vAlign w:val="bottom"/>
          </w:tcPr>
          <w:p w14:paraId="21CAC26F" w14:textId="7B9FDC39" w:rsidR="00DD6DD0" w:rsidRDefault="00DD6D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108.00</w:t>
            </w:r>
          </w:p>
        </w:tc>
      </w:tr>
    </w:tbl>
    <w:p w14:paraId="1C2D28C6" w14:textId="77777777" w:rsidR="00DD6DD0" w:rsidRDefault="00DD6DD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D6DD0" w14:paraId="4A2CC6C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B81F98B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44EF329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3D31F12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455BD1B3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E88A9E6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BEACFA6" w14:textId="77777777" w:rsidR="00DD6DD0" w:rsidRDefault="00DD6D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DD6DD0" w14:paraId="1B3A9DB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2D2B854" w14:textId="7F1D57A9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190.00</w:t>
            </w:r>
          </w:p>
        </w:tc>
        <w:tc>
          <w:tcPr>
            <w:tcW w:w="2160" w:type="dxa"/>
          </w:tcPr>
          <w:p w14:paraId="58F647E7" w14:textId="09D9C792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7B315D81" w14:textId="14BEC612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FDD0FFB" w14:textId="13C6F162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47.50</w:t>
            </w:r>
          </w:p>
        </w:tc>
        <w:tc>
          <w:tcPr>
            <w:tcW w:w="2520" w:type="dxa"/>
          </w:tcPr>
          <w:p w14:paraId="4EBADC3C" w14:textId="3B6A7A37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33.50</w:t>
            </w:r>
          </w:p>
        </w:tc>
        <w:tc>
          <w:tcPr>
            <w:tcW w:w="1440" w:type="dxa"/>
          </w:tcPr>
          <w:p w14:paraId="719FD1A5" w14:textId="587BD689" w:rsidR="00DD6DD0" w:rsidRDefault="00DD6D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201.00</w:t>
            </w:r>
          </w:p>
        </w:tc>
      </w:tr>
    </w:tbl>
    <w:p w14:paraId="32C0D87C" w14:textId="77777777" w:rsidR="00DD6DD0" w:rsidRDefault="00DD6DD0">
      <w:pPr>
        <w:pStyle w:val="Header"/>
        <w:tabs>
          <w:tab w:val="clear" w:pos="4320"/>
          <w:tab w:val="clear" w:pos="8640"/>
        </w:tabs>
      </w:pPr>
      <w:r>
        <w:tab/>
      </w:r>
    </w:p>
    <w:p w14:paraId="5E666151" w14:textId="414BA6F1" w:rsidR="00DD6DD0" w:rsidRPr="00DD6DD0" w:rsidRDefault="00DD6DD0" w:rsidP="00DD6DD0"/>
    <w:sectPr w:rsidR="00DD6DD0" w:rsidRPr="00DD6DD0" w:rsidSect="00DD6DD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BD95AF" w14:textId="77777777" w:rsidR="005F20C2" w:rsidRDefault="005F20C2">
      <w:r>
        <w:separator/>
      </w:r>
    </w:p>
  </w:endnote>
  <w:endnote w:type="continuationSeparator" w:id="0">
    <w:p w14:paraId="5D631386" w14:textId="77777777" w:rsidR="005F20C2" w:rsidRDefault="005F2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119E3C" w14:textId="77777777" w:rsidR="005F20C2" w:rsidRDefault="005F20C2">
      <w:r>
        <w:separator/>
      </w:r>
    </w:p>
  </w:footnote>
  <w:footnote w:type="continuationSeparator" w:id="0">
    <w:p w14:paraId="72030AA8" w14:textId="77777777" w:rsidR="005F20C2" w:rsidRDefault="005F2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BCDCD3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A70306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CFE415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111CFFC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08DE524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D6DD0"/>
    <w:rsid w:val="004478BA"/>
    <w:rsid w:val="005F20C2"/>
    <w:rsid w:val="00DD6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9FB80F"/>
  <w15:chartTrackingRefBased/>
  <w15:docId w15:val="{FD248BB3-7ADE-44F3-BFA7-5D8B90DBF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KASSIDY_LHOrderAck</Template>
  <TotalTime>1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2024-06-17T09:36:00Z</dcterms:created>
  <dcterms:modified xsi:type="dcterms:W3CDTF">2024-06-17T09:37:00Z</dcterms:modified>
</cp:coreProperties>
</file>